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14C5" w14:textId="0D655B9F" w:rsidR="00B451D0" w:rsidRPr="00B7619A" w:rsidRDefault="00873380" w:rsidP="00B7619A">
      <w:pPr>
        <w:spacing w:after="240" w:line="276" w:lineRule="auto"/>
        <w:rPr>
          <w:rFonts w:ascii="Franklin Gothic Book" w:hAnsi="Franklin Gothic Book"/>
          <w:noProof/>
          <w:sz w:val="22"/>
          <w:szCs w:val="22"/>
          <w:lang w:val="en-GB"/>
        </w:rPr>
      </w:pPr>
      <w:bookmarkStart w:id="0" w:name="_Hlk142398479"/>
      <w:r w:rsidRPr="00E915F1">
        <w:rPr>
          <w:rFonts w:ascii="Franklin Gothic Book" w:hAnsi="Franklin Gothic Book"/>
          <w:noProof/>
          <w:sz w:val="22"/>
          <w:szCs w:val="22"/>
          <w:lang w:val="en-GB"/>
        </w:rPr>
        <w:br/>
      </w:r>
    </w:p>
    <w:p w14:paraId="703F2E8B" w14:textId="77777777" w:rsidR="00B451D0" w:rsidRDefault="00B451D0" w:rsidP="004E158F">
      <w:pPr>
        <w:rPr>
          <w:rFonts w:ascii="Aptos" w:hAnsi="Aptos"/>
        </w:rPr>
      </w:pPr>
    </w:p>
    <w:p w14:paraId="0EDE95C8" w14:textId="77777777" w:rsidR="004E158F" w:rsidRPr="006F2317" w:rsidRDefault="004E158F" w:rsidP="004E158F">
      <w:pPr>
        <w:rPr>
          <w:rFonts w:ascii="Aptos" w:hAnsi="Aptos"/>
        </w:rPr>
      </w:pPr>
    </w:p>
    <w:bookmarkEnd w:id="0"/>
    <w:p w14:paraId="55346B83" w14:textId="77777777" w:rsidR="009E36DF" w:rsidRDefault="009E36DF" w:rsidP="00FB0F69"/>
    <w:p w14:paraId="78556CF3" w14:textId="77777777" w:rsidR="009E36DF" w:rsidRDefault="009E36DF" w:rsidP="009E36DF">
      <w:pPr>
        <w:pStyle w:val="Heading1"/>
        <w:jc w:val="center"/>
        <w:rPr>
          <w:rStyle w:val="Strong"/>
          <w:rFonts w:ascii="Arial" w:eastAsia="Calibri" w:hAnsi="Arial" w:cs="Arial"/>
          <w:b/>
          <w:color w:val="333333"/>
          <w:sz w:val="28"/>
          <w:szCs w:val="20"/>
        </w:rPr>
      </w:pPr>
    </w:p>
    <w:p w14:paraId="004199D2" w14:textId="77777777" w:rsidR="009E36DF" w:rsidRDefault="009E36DF" w:rsidP="009E36DF">
      <w:pPr>
        <w:pStyle w:val="Heading1"/>
        <w:jc w:val="center"/>
        <w:rPr>
          <w:rStyle w:val="Strong"/>
          <w:rFonts w:ascii="Arial" w:eastAsia="Calibri" w:hAnsi="Arial" w:cs="Arial"/>
          <w:b/>
          <w:color w:val="333333"/>
          <w:sz w:val="28"/>
          <w:szCs w:val="20"/>
        </w:rPr>
      </w:pPr>
      <w:r w:rsidRPr="00D64915">
        <w:rPr>
          <w:rStyle w:val="Strong"/>
          <w:rFonts w:ascii="Arial" w:eastAsia="Calibri" w:hAnsi="Arial" w:cs="Arial"/>
          <w:b/>
          <w:color w:val="333333"/>
          <w:sz w:val="28"/>
          <w:szCs w:val="20"/>
        </w:rPr>
        <w:t xml:space="preserve">Visiting Scholar </w:t>
      </w:r>
      <w:r>
        <w:rPr>
          <w:rStyle w:val="Strong"/>
          <w:rFonts w:ascii="Arial" w:eastAsia="Calibri" w:hAnsi="Arial" w:cs="Arial"/>
          <w:b/>
          <w:color w:val="333333"/>
          <w:sz w:val="28"/>
          <w:szCs w:val="20"/>
        </w:rPr>
        <w:t>Programme</w:t>
      </w:r>
    </w:p>
    <w:p w14:paraId="6FB6C45C" w14:textId="77777777" w:rsidR="009E36DF" w:rsidRPr="009E36DF" w:rsidRDefault="009E36DF" w:rsidP="009E36DF"/>
    <w:p w14:paraId="5197EAAB" w14:textId="77777777" w:rsidR="009E36DF" w:rsidRPr="007305B5" w:rsidRDefault="009E36DF" w:rsidP="009E36DF">
      <w:pPr>
        <w:pStyle w:val="NoSpacing"/>
        <w:rPr>
          <w:rFonts w:eastAsia="Times New Roman" w:cs="Arial"/>
          <w:lang w:eastAsia="en-GB"/>
        </w:rPr>
      </w:pPr>
      <w:r w:rsidRPr="007305B5">
        <w:rPr>
          <w:rFonts w:eastAsia="Times New Roman" w:cs="Arial"/>
          <w:lang w:eastAsia="en-GB"/>
        </w:rPr>
        <w:t>You will need to submit the following documents with this application form:</w:t>
      </w:r>
    </w:p>
    <w:p w14:paraId="4C1283E7" w14:textId="77777777" w:rsidR="009E36DF" w:rsidRPr="007305B5" w:rsidRDefault="009E36DF" w:rsidP="009E36DF">
      <w:pPr>
        <w:pStyle w:val="NoSpacing"/>
        <w:rPr>
          <w:rFonts w:eastAsia="Times New Roman" w:cs="Arial"/>
          <w:lang w:eastAsia="en-GB"/>
        </w:rPr>
      </w:pPr>
    </w:p>
    <w:p w14:paraId="7D5B1054" w14:textId="77777777" w:rsidR="009E36DF" w:rsidRPr="007305B5" w:rsidRDefault="009E36DF" w:rsidP="009E36DF">
      <w:pPr>
        <w:pStyle w:val="NoSpacing"/>
        <w:numPr>
          <w:ilvl w:val="0"/>
          <w:numId w:val="1"/>
        </w:numPr>
        <w:spacing w:line="240" w:lineRule="auto"/>
        <w:jc w:val="both"/>
        <w:rPr>
          <w:rFonts w:eastAsia="Times New Roman" w:cs="Arial"/>
          <w:lang w:eastAsia="en-GB"/>
        </w:rPr>
      </w:pPr>
      <w:r w:rsidRPr="007305B5">
        <w:rPr>
          <w:rFonts w:eastAsia="Times New Roman" w:cs="Arial"/>
          <w:lang w:eastAsia="en-GB"/>
        </w:rPr>
        <w:t>A research proposal (</w:t>
      </w:r>
      <w:r>
        <w:rPr>
          <w:rFonts w:eastAsia="Times New Roman" w:cs="Arial"/>
          <w:lang w:eastAsia="en-GB"/>
        </w:rPr>
        <w:t xml:space="preserve">max </w:t>
      </w:r>
      <w:r w:rsidRPr="007305B5">
        <w:rPr>
          <w:rFonts w:eastAsia="Times New Roman" w:cs="Arial"/>
          <w:lang w:eastAsia="en-GB"/>
        </w:rPr>
        <w:t>1</w:t>
      </w:r>
      <w:r>
        <w:rPr>
          <w:rFonts w:eastAsia="Times New Roman" w:cs="Arial"/>
          <w:lang w:eastAsia="en-GB"/>
        </w:rPr>
        <w:t>,</w:t>
      </w:r>
      <w:r w:rsidRPr="007305B5">
        <w:rPr>
          <w:rFonts w:eastAsia="Times New Roman" w:cs="Arial"/>
          <w:lang w:eastAsia="en-GB"/>
        </w:rPr>
        <w:t xml:space="preserve">000 words) for the intended period as </w:t>
      </w:r>
      <w:r>
        <w:rPr>
          <w:rFonts w:eastAsia="Times New Roman" w:cs="Arial"/>
          <w:lang w:eastAsia="en-GB"/>
        </w:rPr>
        <w:t xml:space="preserve">a </w:t>
      </w:r>
      <w:r w:rsidRPr="007305B5">
        <w:rPr>
          <w:rFonts w:eastAsia="Times New Roman" w:cs="Arial"/>
          <w:lang w:eastAsia="en-GB"/>
        </w:rPr>
        <w:t>Visiting Scholar. The proposal should define the aims of the study, its methods and any proposed outcomes as clearly as possible.</w:t>
      </w:r>
    </w:p>
    <w:p w14:paraId="298E576F" w14:textId="77777777" w:rsidR="009E36DF" w:rsidRPr="007305B5" w:rsidRDefault="009E36DF" w:rsidP="009E36DF">
      <w:pPr>
        <w:pStyle w:val="NoSpacing"/>
        <w:ind w:left="720"/>
        <w:rPr>
          <w:rFonts w:eastAsia="Times New Roman" w:cs="Arial"/>
          <w:lang w:eastAsia="en-GB"/>
        </w:rPr>
      </w:pPr>
    </w:p>
    <w:p w14:paraId="54BD0CF9" w14:textId="77777777" w:rsidR="009E36DF" w:rsidRDefault="009E36DF" w:rsidP="009E36DF">
      <w:pPr>
        <w:pStyle w:val="NoSpacing"/>
        <w:numPr>
          <w:ilvl w:val="0"/>
          <w:numId w:val="1"/>
        </w:numPr>
        <w:spacing w:line="240" w:lineRule="auto"/>
        <w:rPr>
          <w:rFonts w:eastAsia="Times New Roman" w:cs="Arial"/>
          <w:lang w:eastAsia="en-GB"/>
        </w:rPr>
      </w:pPr>
      <w:r w:rsidRPr="007305B5">
        <w:rPr>
          <w:rFonts w:eastAsia="Times New Roman" w:cs="Arial"/>
          <w:lang w:eastAsia="en-GB"/>
        </w:rPr>
        <w:t>An academic Curriculum Vitae (CV).</w:t>
      </w:r>
    </w:p>
    <w:p w14:paraId="73A78984" w14:textId="77777777" w:rsidR="009E36DF" w:rsidRDefault="009E36DF" w:rsidP="009E36DF">
      <w:pPr>
        <w:pStyle w:val="NoSpacing"/>
        <w:ind w:left="720"/>
        <w:rPr>
          <w:rFonts w:eastAsia="Times New Roman" w:cs="Arial"/>
          <w:lang w:eastAsia="en-GB"/>
        </w:rPr>
      </w:pPr>
    </w:p>
    <w:p w14:paraId="7D537DB7" w14:textId="663E7B1B" w:rsidR="009E36DF" w:rsidRDefault="006A44D9" w:rsidP="009E36DF">
      <w:pPr>
        <w:pStyle w:val="NoSpacing"/>
        <w:numPr>
          <w:ilvl w:val="0"/>
          <w:numId w:val="1"/>
        </w:numPr>
        <w:spacing w:line="240" w:lineRule="auto"/>
        <w:rPr>
          <w:rFonts w:eastAsia="Times New Roman" w:cs="Arial"/>
          <w:lang w:eastAsia="en-GB"/>
        </w:rPr>
      </w:pPr>
      <w:r>
        <w:rPr>
          <w:rFonts w:eastAsia="Times New Roman" w:cs="Arial"/>
          <w:lang w:eastAsia="en-GB"/>
        </w:rPr>
        <w:t xml:space="preserve">Visiting </w:t>
      </w:r>
      <w:r w:rsidR="009E36DF">
        <w:rPr>
          <w:rFonts w:eastAsia="Times New Roman" w:cs="Arial"/>
          <w:lang w:eastAsia="en-GB"/>
        </w:rPr>
        <w:t xml:space="preserve">PhD students – </w:t>
      </w:r>
      <w:r>
        <w:rPr>
          <w:rFonts w:eastAsia="Times New Roman" w:cs="Arial"/>
          <w:lang w:eastAsia="en-GB"/>
        </w:rPr>
        <w:t xml:space="preserve">please provide </w:t>
      </w:r>
      <w:r w:rsidR="009E36DF">
        <w:rPr>
          <w:rFonts w:eastAsia="Times New Roman" w:cs="Arial"/>
          <w:lang w:eastAsia="en-GB"/>
        </w:rPr>
        <w:t>copies of your Bachelors and Masters qualifications, including transcripts with English translations if required.</w:t>
      </w:r>
    </w:p>
    <w:p w14:paraId="070AE3EC" w14:textId="77777777" w:rsidR="009E36DF" w:rsidRDefault="009E36DF" w:rsidP="009E36DF">
      <w:pPr>
        <w:pStyle w:val="ListParagraph"/>
        <w:spacing w:line="240" w:lineRule="auto"/>
        <w:rPr>
          <w:rFonts w:ascii="Arial" w:eastAsia="Times New Roman" w:hAnsi="Arial" w:cs="Arial"/>
          <w:sz w:val="24"/>
          <w:lang w:eastAsia="en-GB"/>
        </w:rPr>
      </w:pPr>
    </w:p>
    <w:p w14:paraId="47D693C0" w14:textId="370D58ED" w:rsidR="009E36DF" w:rsidRPr="007305B5" w:rsidRDefault="009E36DF" w:rsidP="009E36DF">
      <w:pPr>
        <w:pStyle w:val="NoSpacing"/>
        <w:numPr>
          <w:ilvl w:val="0"/>
          <w:numId w:val="1"/>
        </w:numPr>
        <w:spacing w:line="240" w:lineRule="auto"/>
        <w:rPr>
          <w:rFonts w:eastAsia="Times New Roman" w:cs="Arial"/>
          <w:lang w:eastAsia="en-GB"/>
        </w:rPr>
      </w:pPr>
      <w:r>
        <w:rPr>
          <w:rFonts w:eastAsia="Times New Roman" w:cs="Arial"/>
          <w:lang w:eastAsia="en-GB"/>
        </w:rPr>
        <w:t>English Language requirements</w:t>
      </w:r>
      <w:r w:rsidR="00543F59">
        <w:rPr>
          <w:rFonts w:eastAsia="Times New Roman" w:cs="Arial"/>
          <w:lang w:eastAsia="en-GB"/>
        </w:rPr>
        <w:t xml:space="preserve"> (</w:t>
      </w:r>
      <w:r w:rsidR="0096154E">
        <w:rPr>
          <w:rFonts w:eastAsia="Times New Roman" w:cs="Arial"/>
          <w:lang w:eastAsia="en-GB"/>
        </w:rPr>
        <w:t>only relevant for visiting PhD students)</w:t>
      </w:r>
      <w:r>
        <w:rPr>
          <w:rFonts w:eastAsia="Times New Roman" w:cs="Arial"/>
          <w:lang w:eastAsia="en-GB"/>
        </w:rPr>
        <w:t xml:space="preserve"> – if English is not your first language, scores of 6.5 with no less than 6 in each part are required on IELTS or equivalent.</w:t>
      </w:r>
    </w:p>
    <w:p w14:paraId="0DEEFD60" w14:textId="77777777" w:rsidR="009E36DF" w:rsidRPr="007305B5" w:rsidRDefault="009E36DF" w:rsidP="009E36DF">
      <w:pPr>
        <w:pStyle w:val="NoSpacing"/>
        <w:ind w:left="720"/>
        <w:rPr>
          <w:rFonts w:eastAsia="Times New Roman" w:cs="Arial"/>
          <w:lang w:eastAsia="en-GB"/>
        </w:rPr>
      </w:pPr>
    </w:p>
    <w:p w14:paraId="247B1070" w14:textId="0C81EC14" w:rsidR="009E36DF" w:rsidRDefault="009E36DF" w:rsidP="009E36DF">
      <w:pPr>
        <w:pStyle w:val="NoSpacing"/>
        <w:jc w:val="both"/>
        <w:rPr>
          <w:rFonts w:cs="Arial"/>
          <w:b w:val="0"/>
        </w:rPr>
      </w:pPr>
      <w:r w:rsidRPr="00D41B6F">
        <w:rPr>
          <w:rFonts w:cs="Arial"/>
        </w:rPr>
        <w:t xml:space="preserve">Please return </w:t>
      </w:r>
      <w:r>
        <w:rPr>
          <w:rFonts w:cs="Arial"/>
        </w:rPr>
        <w:t>your completed</w:t>
      </w:r>
      <w:r w:rsidRPr="00D41B6F">
        <w:rPr>
          <w:rFonts w:cs="Arial"/>
        </w:rPr>
        <w:t xml:space="preserve"> application form, together with </w:t>
      </w:r>
      <w:r>
        <w:rPr>
          <w:rFonts w:cs="Arial"/>
        </w:rPr>
        <w:t>all of the requested documents</w:t>
      </w:r>
      <w:r w:rsidRPr="00D41B6F">
        <w:rPr>
          <w:rFonts w:cs="Arial"/>
        </w:rPr>
        <w:t xml:space="preserve">, by email to </w:t>
      </w:r>
      <w:hyperlink r:id="rId7" w:history="1">
        <w:r w:rsidR="002C41D9" w:rsidRPr="003147B5">
          <w:rPr>
            <w:rStyle w:val="Hyperlink"/>
            <w:rFonts w:ascii="Verdana" w:hAnsi="Verdana"/>
          </w:rPr>
          <w:t>SOSSS-Research@Cardiff.ac.uk</w:t>
        </w:r>
      </w:hyperlink>
    </w:p>
    <w:p w14:paraId="203253E2" w14:textId="77777777" w:rsidR="009E36DF" w:rsidRDefault="009E36DF" w:rsidP="009E36DF">
      <w:pPr>
        <w:pStyle w:val="NoSpacing"/>
        <w:jc w:val="both"/>
        <w:rPr>
          <w:rFonts w:cs="Arial"/>
          <w:b w:val="0"/>
        </w:rPr>
      </w:pPr>
    </w:p>
    <w:p w14:paraId="45C8CB9C" w14:textId="77777777" w:rsidR="009E36DF" w:rsidRDefault="009E36DF" w:rsidP="009E36DF">
      <w:pPr>
        <w:pStyle w:val="NoSpacing"/>
        <w:jc w:val="both"/>
        <w:rPr>
          <w:rFonts w:cs="Arial"/>
          <w:b w:val="0"/>
        </w:rPr>
      </w:pPr>
      <w:r>
        <w:rPr>
          <w:rFonts w:cs="Arial"/>
        </w:rPr>
        <w:t>Incomplete applications will be returned and will not be processed.</w:t>
      </w:r>
    </w:p>
    <w:p w14:paraId="4337F697" w14:textId="77777777" w:rsidR="009E36DF" w:rsidRDefault="009E36DF" w:rsidP="009E36DF">
      <w:pPr>
        <w:pStyle w:val="NoSpacing"/>
        <w:jc w:val="both"/>
        <w:rPr>
          <w:rFonts w:cs="Arial"/>
          <w:b w:val="0"/>
        </w:rPr>
      </w:pPr>
    </w:p>
    <w:p w14:paraId="54FBCD4E" w14:textId="37B89604" w:rsidR="009E36DF" w:rsidRPr="003F1374" w:rsidRDefault="009E36DF" w:rsidP="009E36DF">
      <w:pPr>
        <w:pStyle w:val="NoSpacing"/>
        <w:jc w:val="both"/>
        <w:rPr>
          <w:rFonts w:cs="Arial"/>
          <w:color w:val="333333"/>
          <w:sz w:val="21"/>
          <w:szCs w:val="21"/>
        </w:rPr>
      </w:pPr>
      <w:r>
        <w:rPr>
          <w:rFonts w:cs="Arial"/>
        </w:rPr>
        <w:t xml:space="preserve">Where a favourable decision is made, in principle, by the </w:t>
      </w:r>
      <w:r w:rsidR="00757AF3">
        <w:rPr>
          <w:rFonts w:cs="Arial"/>
        </w:rPr>
        <w:t xml:space="preserve">Director </w:t>
      </w:r>
      <w:r w:rsidR="00513422">
        <w:rPr>
          <w:rFonts w:cs="Arial"/>
        </w:rPr>
        <w:t xml:space="preserve">of Research </w:t>
      </w:r>
      <w:r>
        <w:rPr>
          <w:rFonts w:cs="Arial"/>
        </w:rPr>
        <w:t xml:space="preserve">, the </w:t>
      </w:r>
      <w:r w:rsidR="002C41D9">
        <w:rPr>
          <w:rFonts w:cs="Arial"/>
        </w:rPr>
        <w:t>Research Administrator</w:t>
      </w:r>
      <w:r>
        <w:rPr>
          <w:rFonts w:cs="Arial"/>
        </w:rPr>
        <w:t xml:space="preserve"> will issue a formal Invitation Letter when all of the necessary documentation has been received from the applicant.</w:t>
      </w:r>
    </w:p>
    <w:p w14:paraId="3A74D00B" w14:textId="77777777" w:rsidR="009E36DF" w:rsidRPr="009E36DF" w:rsidRDefault="009E36DF" w:rsidP="00FB0F69">
      <w:pPr>
        <w:rPr>
          <w:lang w:val="en-GB"/>
        </w:rPr>
      </w:pPr>
    </w:p>
    <w:p w14:paraId="3AE5A269" w14:textId="77777777" w:rsidR="009E36DF" w:rsidRDefault="009E36DF" w:rsidP="00FB0F69"/>
    <w:p w14:paraId="587EDDDF" w14:textId="77777777" w:rsidR="009E36DF" w:rsidRDefault="009E36DF" w:rsidP="00FB0F69"/>
    <w:p w14:paraId="22C8B6A4" w14:textId="77777777" w:rsidR="002C41D9" w:rsidRDefault="002C41D9" w:rsidP="00FB0F69"/>
    <w:p w14:paraId="49746C1C" w14:textId="77777777" w:rsidR="002C41D9" w:rsidRDefault="002C41D9" w:rsidP="00FB0F69"/>
    <w:p w14:paraId="2C1D0D69" w14:textId="77777777" w:rsidR="002C41D9" w:rsidRDefault="002C41D9" w:rsidP="00FB0F69"/>
    <w:p w14:paraId="09F19A75" w14:textId="77777777" w:rsidR="00CE1171" w:rsidRDefault="00CE1171" w:rsidP="00FB0F69"/>
    <w:p w14:paraId="220E697D" w14:textId="77777777" w:rsidR="00B7619A" w:rsidRDefault="00B7619A" w:rsidP="00FB0F69"/>
    <w:p w14:paraId="5A07E303" w14:textId="77777777" w:rsidR="00B7619A" w:rsidRDefault="00B7619A" w:rsidP="00FB0F69"/>
    <w:p w14:paraId="49BEBFFE" w14:textId="77777777" w:rsidR="00B7619A" w:rsidRDefault="00B7619A" w:rsidP="00FB0F69"/>
    <w:p w14:paraId="469D1D00" w14:textId="77777777" w:rsidR="00B7619A" w:rsidRDefault="00B7619A" w:rsidP="00FB0F69"/>
    <w:p w14:paraId="68DB6EE6" w14:textId="77777777" w:rsidR="00B7619A" w:rsidRDefault="00B7619A" w:rsidP="00FB0F6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8"/>
        <w:gridCol w:w="7204"/>
      </w:tblGrid>
      <w:tr w:rsidR="00FB0F69" w:rsidRPr="00031403" w14:paraId="595F22CC" w14:textId="77777777" w:rsidTr="00C151C8">
        <w:trPr>
          <w:jc w:val="center"/>
        </w:trPr>
        <w:tc>
          <w:tcPr>
            <w:tcW w:w="5000" w:type="pct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14:paraId="00599AC3" w14:textId="1A77063C" w:rsidR="00B451D0" w:rsidRPr="00D72EA5" w:rsidRDefault="00FB0F69" w:rsidP="00C151C8">
            <w:pPr>
              <w:rPr>
                <w:rFonts w:ascii="Calibri" w:hAnsi="Calibri"/>
                <w:b/>
                <w:sz w:val="28"/>
                <w:szCs w:val="28"/>
              </w:rPr>
            </w:pPr>
            <w:r w:rsidRPr="00B451D0">
              <w:rPr>
                <w:rFonts w:ascii="Calibri" w:hAnsi="Calibri"/>
                <w:b/>
                <w:sz w:val="28"/>
                <w:szCs w:val="28"/>
              </w:rPr>
              <w:lastRenderedPageBreak/>
              <w:t>CARDIFF UNIVERSITY - SCHOOL OF SOCIAL</w:t>
            </w:r>
            <w:r w:rsidR="00D909C9">
              <w:rPr>
                <w:rFonts w:ascii="Calibri" w:hAnsi="Calibri"/>
                <w:b/>
                <w:sz w:val="28"/>
                <w:szCs w:val="28"/>
              </w:rPr>
              <w:t xml:space="preserve"> AND SPATIAL</w:t>
            </w:r>
            <w:r w:rsidRPr="00B451D0">
              <w:rPr>
                <w:rFonts w:ascii="Calibri" w:hAnsi="Calibri"/>
                <w:b/>
                <w:sz w:val="28"/>
                <w:szCs w:val="28"/>
              </w:rPr>
              <w:t xml:space="preserve"> SCIENCES: </w:t>
            </w:r>
          </w:p>
          <w:p w14:paraId="4BEC2FD7" w14:textId="7897E136" w:rsidR="00FB0F69" w:rsidRPr="001B6F8B" w:rsidRDefault="00FB0F69" w:rsidP="00C151C8">
            <w:pPr>
              <w:rPr>
                <w:rFonts w:ascii="Calibri" w:hAnsi="Calibri"/>
                <w:b/>
                <w:sz w:val="32"/>
                <w:szCs w:val="32"/>
              </w:rPr>
            </w:pPr>
            <w:r w:rsidRPr="001B6F8B">
              <w:rPr>
                <w:rFonts w:ascii="Calibri" w:hAnsi="Calibri"/>
                <w:b/>
                <w:sz w:val="32"/>
                <w:szCs w:val="32"/>
              </w:rPr>
              <w:t xml:space="preserve">Application for Visiting </w:t>
            </w:r>
            <w:r w:rsidR="00C34198" w:rsidRPr="001B6F8B">
              <w:rPr>
                <w:rFonts w:ascii="Calibri" w:hAnsi="Calibri"/>
                <w:b/>
                <w:sz w:val="32"/>
                <w:szCs w:val="32"/>
              </w:rPr>
              <w:t>Scholar</w:t>
            </w:r>
            <w:r w:rsidRPr="001B6F8B">
              <w:rPr>
                <w:rFonts w:ascii="Calibri" w:hAnsi="Calibri"/>
                <w:b/>
                <w:sz w:val="32"/>
                <w:szCs w:val="32"/>
              </w:rPr>
              <w:t xml:space="preserve"> Status</w:t>
            </w:r>
          </w:p>
          <w:p w14:paraId="3EF41CC7" w14:textId="77777777" w:rsidR="00FB0F69" w:rsidRPr="00031403" w:rsidRDefault="00FB0F69" w:rsidP="00C151C8">
            <w:pPr>
              <w:rPr>
                <w:rFonts w:ascii="Calibri" w:hAnsi="Calibri"/>
                <w:b/>
              </w:rPr>
            </w:pPr>
          </w:p>
          <w:p w14:paraId="3600D7AF" w14:textId="77777777" w:rsidR="00FB0F69" w:rsidRPr="00031403" w:rsidRDefault="00FB0F69" w:rsidP="00C151C8">
            <w:pPr>
              <w:rPr>
                <w:rFonts w:ascii="Calibri" w:hAnsi="Calibri"/>
                <w:b/>
                <w:i/>
              </w:rPr>
            </w:pPr>
            <w:r w:rsidRPr="00D53D83">
              <w:rPr>
                <w:rFonts w:ascii="Calibri" w:hAnsi="Calibri"/>
                <w:b/>
                <w:sz w:val="36"/>
                <w:szCs w:val="36"/>
              </w:rPr>
              <w:t>Applican</w:t>
            </w:r>
            <w:r>
              <w:rPr>
                <w:rFonts w:ascii="Calibri" w:hAnsi="Calibri"/>
                <w:b/>
                <w:sz w:val="36"/>
                <w:szCs w:val="36"/>
              </w:rPr>
              <w:t xml:space="preserve">t Details </w:t>
            </w:r>
            <w:r w:rsidRPr="00031403">
              <w:rPr>
                <w:rFonts w:ascii="Calibri" w:hAnsi="Calibri"/>
                <w:b/>
                <w:i/>
              </w:rPr>
              <w:t>(</w:t>
            </w:r>
            <w:r w:rsidRPr="00D53D83">
              <w:rPr>
                <w:rFonts w:ascii="Calibri" w:hAnsi="Calibri"/>
                <w:b/>
                <w:i/>
                <w:u w:val="single"/>
              </w:rPr>
              <w:t>Please attach Your Curriculum Vitae</w:t>
            </w:r>
            <w:r w:rsidRPr="00031403">
              <w:rPr>
                <w:rFonts w:ascii="Calibri" w:hAnsi="Calibri"/>
                <w:b/>
                <w:i/>
              </w:rPr>
              <w:t>)</w:t>
            </w:r>
          </w:p>
        </w:tc>
      </w:tr>
      <w:tr w:rsidR="00FB0F69" w:rsidRPr="00031403" w14:paraId="5193730B" w14:textId="77777777" w:rsidTr="00C151C8">
        <w:trPr>
          <w:jc w:val="center"/>
        </w:trPr>
        <w:tc>
          <w:tcPr>
            <w:tcW w:w="1225" w:type="pct"/>
            <w:tcBorders>
              <w:top w:val="double" w:sz="4" w:space="0" w:color="auto"/>
              <w:left w:val="thinThickSmallGap" w:sz="24" w:space="0" w:color="auto"/>
            </w:tcBorders>
          </w:tcPr>
          <w:p w14:paraId="50FFFAF5" w14:textId="12E80B5E" w:rsidR="00B62979" w:rsidRPr="00B62979" w:rsidRDefault="00B62979" w:rsidP="00B62979">
            <w:pPr>
              <w:rPr>
                <w:rFonts w:ascii="Calibri" w:hAnsi="Calibri"/>
                <w:b/>
                <w:i/>
                <w:iCs/>
              </w:rPr>
            </w:pPr>
            <w:r w:rsidRPr="00B62979">
              <w:rPr>
                <w:rFonts w:ascii="Calibri" w:hAnsi="Calibri"/>
                <w:b/>
                <w:i/>
                <w:iCs/>
              </w:rPr>
              <w:t>Section 1</w:t>
            </w:r>
            <w:r w:rsidR="00B930CA">
              <w:rPr>
                <w:rFonts w:ascii="Calibri" w:hAnsi="Calibri"/>
                <w:b/>
                <w:i/>
                <w:iCs/>
              </w:rPr>
              <w:t xml:space="preserve"> t</w:t>
            </w:r>
            <w:r w:rsidRPr="00B62979">
              <w:rPr>
                <w:rFonts w:ascii="Calibri" w:hAnsi="Calibri"/>
                <w:b/>
                <w:i/>
                <w:iCs/>
              </w:rPr>
              <w:t>o be completed by the applicant</w:t>
            </w:r>
            <w:r w:rsidR="00B930CA">
              <w:rPr>
                <w:rFonts w:ascii="Calibri" w:hAnsi="Calibri"/>
                <w:b/>
                <w:i/>
                <w:iCs/>
              </w:rPr>
              <w:t>.</w:t>
            </w:r>
          </w:p>
          <w:p w14:paraId="74B6AC22" w14:textId="77777777" w:rsidR="00B62979" w:rsidRDefault="00B62979" w:rsidP="00C151C8">
            <w:pPr>
              <w:rPr>
                <w:rFonts w:ascii="Calibri" w:hAnsi="Calibri"/>
                <w:b/>
              </w:rPr>
            </w:pPr>
          </w:p>
          <w:p w14:paraId="31C6DE3A" w14:textId="2AD1A374" w:rsidR="00FB0F69" w:rsidRPr="00786B93" w:rsidRDefault="00B62979" w:rsidP="00C151C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Name</w:t>
            </w:r>
            <w:r w:rsidR="00FB0F69">
              <w:rPr>
                <w:rFonts w:ascii="Calibri" w:hAnsi="Calibri"/>
                <w:b/>
              </w:rPr>
              <w:t>:</w:t>
            </w:r>
          </w:p>
        </w:tc>
        <w:tc>
          <w:tcPr>
            <w:tcW w:w="3775" w:type="pct"/>
            <w:tcBorders>
              <w:top w:val="double" w:sz="4" w:space="0" w:color="auto"/>
              <w:right w:val="thinThickSmallGap" w:sz="24" w:space="0" w:color="auto"/>
            </w:tcBorders>
          </w:tcPr>
          <w:p w14:paraId="3548230C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2B75643E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2AAB426D" w14:textId="77777777" w:rsidTr="00C151C8">
        <w:trPr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20B142A4" w14:textId="77777777" w:rsidR="00FB0F69" w:rsidRPr="00786B93" w:rsidRDefault="00FB0F69" w:rsidP="00C151C8">
            <w:pPr>
              <w:rPr>
                <w:rFonts w:ascii="Calibri" w:hAnsi="Calibri"/>
                <w:b/>
              </w:rPr>
            </w:pPr>
            <w:r w:rsidRPr="00786B93">
              <w:rPr>
                <w:rFonts w:ascii="Calibri" w:hAnsi="Calibri"/>
                <w:b/>
              </w:rPr>
              <w:t>Institution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4B5658A8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4A93FF05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4EA0AA70" w14:textId="77777777" w:rsidTr="00C151C8">
        <w:trPr>
          <w:trHeight w:val="830"/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072020C0" w14:textId="77777777" w:rsidR="00FB0F69" w:rsidRPr="00786B93" w:rsidRDefault="00FB0F69" w:rsidP="00C151C8">
            <w:pPr>
              <w:rPr>
                <w:rFonts w:ascii="Calibri" w:hAnsi="Calibri"/>
                <w:b/>
              </w:rPr>
            </w:pPr>
            <w:r w:rsidRPr="00786B93">
              <w:rPr>
                <w:rFonts w:ascii="Calibri" w:hAnsi="Calibri"/>
                <w:b/>
              </w:rPr>
              <w:t>Address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76950E5C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4F54CA7E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02E93359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47637C34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3D3D579F" w14:textId="77777777" w:rsidTr="00C151C8">
        <w:trPr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04B7697A" w14:textId="77777777" w:rsidR="00FB0F69" w:rsidRDefault="00FB0F69" w:rsidP="00C151C8">
            <w:pPr>
              <w:rPr>
                <w:rFonts w:ascii="Calibri" w:hAnsi="Calibri"/>
                <w:b/>
              </w:rPr>
            </w:pPr>
            <w:r w:rsidRPr="00786B93">
              <w:rPr>
                <w:rFonts w:ascii="Calibri" w:hAnsi="Calibri"/>
                <w:b/>
              </w:rPr>
              <w:t>Email</w:t>
            </w:r>
            <w:r>
              <w:rPr>
                <w:rFonts w:ascii="Calibri" w:hAnsi="Calibri"/>
                <w:b/>
              </w:rPr>
              <w:t xml:space="preserve"> Address:</w:t>
            </w:r>
          </w:p>
          <w:p w14:paraId="0B56182F" w14:textId="77777777" w:rsidR="00FB0F69" w:rsidRPr="00786B93" w:rsidRDefault="00FB0F69" w:rsidP="00C151C8">
            <w:pPr>
              <w:rPr>
                <w:rFonts w:ascii="Calibri" w:hAnsi="Calibri"/>
                <w:b/>
              </w:rPr>
            </w:pP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00EA72A8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2E9DDFEA" w14:textId="77777777" w:rsidTr="00C151C8">
        <w:trPr>
          <w:jc w:val="center"/>
        </w:trPr>
        <w:tc>
          <w:tcPr>
            <w:tcW w:w="1225" w:type="pct"/>
            <w:tcBorders>
              <w:left w:val="thinThickSmallGap" w:sz="24" w:space="0" w:color="auto"/>
              <w:bottom w:val="single" w:sz="4" w:space="0" w:color="auto"/>
            </w:tcBorders>
          </w:tcPr>
          <w:p w14:paraId="75573844" w14:textId="77777777" w:rsidR="00FB0F69" w:rsidRPr="00786B93" w:rsidRDefault="00FB0F69" w:rsidP="00C151C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Proposed Duration of V</w:t>
            </w:r>
            <w:r w:rsidRPr="00786B93">
              <w:rPr>
                <w:rFonts w:ascii="Calibri" w:hAnsi="Calibri"/>
                <w:b/>
              </w:rPr>
              <w:t>isit</w:t>
            </w:r>
            <w:r>
              <w:rPr>
                <w:rFonts w:ascii="Calibri" w:hAnsi="Calibri"/>
                <w:b/>
              </w:rPr>
              <w:t xml:space="preserve">: </w:t>
            </w:r>
          </w:p>
        </w:tc>
        <w:tc>
          <w:tcPr>
            <w:tcW w:w="3775" w:type="pct"/>
            <w:tcBorders>
              <w:bottom w:val="single" w:sz="4" w:space="0" w:color="auto"/>
              <w:right w:val="thinThickSmallGap" w:sz="24" w:space="0" w:color="auto"/>
            </w:tcBorders>
          </w:tcPr>
          <w:p w14:paraId="2E167547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786E5189" w14:textId="77777777" w:rsidTr="00C151C8">
        <w:trPr>
          <w:jc w:val="center"/>
        </w:trPr>
        <w:tc>
          <w:tcPr>
            <w:tcW w:w="1225" w:type="pct"/>
            <w:tcBorders>
              <w:left w:val="thinThickSmallGap" w:sz="24" w:space="0" w:color="auto"/>
              <w:bottom w:val="single" w:sz="4" w:space="0" w:color="auto"/>
            </w:tcBorders>
          </w:tcPr>
          <w:p w14:paraId="79A3D38B" w14:textId="77777777" w:rsidR="00FB0F69" w:rsidRDefault="00FB0F69" w:rsidP="00C151C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Proposed Start &amp; End Dates of Visit:</w:t>
            </w:r>
          </w:p>
          <w:p w14:paraId="1CF77CE6" w14:textId="77777777" w:rsidR="00FB0F69" w:rsidRDefault="00FB0F69" w:rsidP="00C151C8">
            <w:pPr>
              <w:rPr>
                <w:rFonts w:ascii="Calibri" w:hAnsi="Calibri"/>
                <w:b/>
              </w:rPr>
            </w:pPr>
          </w:p>
        </w:tc>
        <w:tc>
          <w:tcPr>
            <w:tcW w:w="3775" w:type="pct"/>
            <w:tcBorders>
              <w:bottom w:val="single" w:sz="4" w:space="0" w:color="auto"/>
              <w:right w:val="thinThickSmallGap" w:sz="24" w:space="0" w:color="auto"/>
            </w:tcBorders>
          </w:tcPr>
          <w:p w14:paraId="5D7F51B4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64773BFE" w14:textId="77777777" w:rsidTr="00C151C8">
        <w:trPr>
          <w:jc w:val="center"/>
        </w:trPr>
        <w:tc>
          <w:tcPr>
            <w:tcW w:w="1225" w:type="pct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</w:tcPr>
          <w:p w14:paraId="32F19377" w14:textId="6A8EB890" w:rsidR="0055087F" w:rsidRDefault="00FB0F69" w:rsidP="0055087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Funding S</w:t>
            </w:r>
            <w:r w:rsidRPr="003114D5">
              <w:rPr>
                <w:rFonts w:ascii="Calibri" w:hAnsi="Calibri"/>
                <w:b/>
              </w:rPr>
              <w:t>ource</w:t>
            </w:r>
            <w:r w:rsidR="0055087F">
              <w:rPr>
                <w:rFonts w:ascii="Calibri" w:hAnsi="Calibri"/>
                <w:b/>
              </w:rPr>
              <w:t xml:space="preserve"> and Financial support:</w:t>
            </w:r>
          </w:p>
          <w:p w14:paraId="5A1BBC5B" w14:textId="77777777" w:rsidR="0055087F" w:rsidRPr="0055087F" w:rsidRDefault="0055087F" w:rsidP="0055087F">
            <w:pPr>
              <w:rPr>
                <w:rFonts w:ascii="Calibri" w:hAnsi="Calibri"/>
                <w:b/>
              </w:rPr>
            </w:pPr>
          </w:p>
          <w:p w14:paraId="78B2F852" w14:textId="77777777" w:rsidR="0055087F" w:rsidRPr="0055087F" w:rsidRDefault="0055087F" w:rsidP="0055087F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55087F">
              <w:rPr>
                <w:rFonts w:ascii="Calibri" w:hAnsi="Calibri" w:cs="Calibri"/>
                <w:i/>
                <w:sz w:val="20"/>
                <w:szCs w:val="20"/>
              </w:rPr>
              <w:t>Please provide details of any confirmed or expected sources of funding which you will be able to access during your visit.</w:t>
            </w:r>
          </w:p>
          <w:p w14:paraId="04ED558F" w14:textId="77777777" w:rsidR="0055087F" w:rsidRPr="0055087F" w:rsidRDefault="0055087F" w:rsidP="0055087F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305979A" w14:textId="745204AF" w:rsidR="0055087F" w:rsidRPr="00970E06" w:rsidRDefault="0055087F" w:rsidP="00970E0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55087F">
              <w:rPr>
                <w:rFonts w:ascii="Calibri" w:hAnsi="Calibri" w:cs="Calibri"/>
                <w:i/>
                <w:sz w:val="20"/>
                <w:szCs w:val="20"/>
              </w:rPr>
              <w:t>Bench fees are payable for the duration of your visit and will be invoiced upon arrival. £400 per month for academic visitors, £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200</w:t>
            </w:r>
            <w:r w:rsidRPr="0055087F">
              <w:rPr>
                <w:rFonts w:ascii="Calibri" w:hAnsi="Calibri" w:cs="Calibri"/>
                <w:i/>
                <w:sz w:val="20"/>
                <w:szCs w:val="20"/>
              </w:rPr>
              <w:t xml:space="preserve"> per month for PhD students</w:t>
            </w:r>
            <w:r w:rsidR="00AE37F0">
              <w:rPr>
                <w:rFonts w:ascii="Calibri" w:hAnsi="Calibri" w:cs="Calibri"/>
                <w:i/>
                <w:sz w:val="20"/>
                <w:szCs w:val="20"/>
              </w:rPr>
              <w:t>. This is reduced by 50% for PhD students and scholars from low to middle income countries.</w:t>
            </w:r>
          </w:p>
          <w:p w14:paraId="5E5F1704" w14:textId="77777777" w:rsidR="00FB0F69" w:rsidRPr="003114D5" w:rsidRDefault="00FB0F69" w:rsidP="00C151C8">
            <w:pPr>
              <w:rPr>
                <w:rFonts w:ascii="Calibri" w:hAnsi="Calibri"/>
                <w:b/>
              </w:rPr>
            </w:pPr>
          </w:p>
        </w:tc>
        <w:tc>
          <w:tcPr>
            <w:tcW w:w="3775" w:type="pct"/>
            <w:tcBorders>
              <w:top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14:paraId="0102D377" w14:textId="77777777" w:rsidR="00970E06" w:rsidRPr="00031403" w:rsidRDefault="00970E06" w:rsidP="00C151C8">
            <w:pPr>
              <w:rPr>
                <w:rFonts w:ascii="Calibri" w:hAnsi="Calibri"/>
              </w:rPr>
            </w:pPr>
          </w:p>
        </w:tc>
      </w:tr>
      <w:tr w:rsidR="00FB0F69" w:rsidRPr="003114D5" w14:paraId="5690BF9A" w14:textId="77777777" w:rsidTr="00C151C8">
        <w:trPr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14:paraId="4D456F38" w14:textId="77777777" w:rsidR="00FB0F69" w:rsidRPr="003114D5" w:rsidRDefault="00FB0F69" w:rsidP="00C151C8">
            <w:pPr>
              <w:rPr>
                <w:rFonts w:ascii="Calibri" w:hAnsi="Calibri"/>
                <w:b/>
                <w:sz w:val="36"/>
                <w:szCs w:val="36"/>
              </w:rPr>
            </w:pPr>
          </w:p>
          <w:p w14:paraId="7BC88484" w14:textId="459FED09" w:rsidR="00FB0F69" w:rsidRPr="003114D5" w:rsidRDefault="00FB0F69" w:rsidP="00C151C8">
            <w:pPr>
              <w:rPr>
                <w:rFonts w:ascii="Calibri" w:hAnsi="Calibri"/>
                <w:b/>
                <w:sz w:val="36"/>
                <w:szCs w:val="36"/>
              </w:rPr>
            </w:pPr>
            <w:r w:rsidRPr="003114D5">
              <w:rPr>
                <w:rFonts w:ascii="Calibri" w:hAnsi="Calibri"/>
                <w:b/>
                <w:sz w:val="36"/>
                <w:szCs w:val="36"/>
              </w:rPr>
              <w:lastRenderedPageBreak/>
              <w:t>Objectives, Contacts and Facilities</w:t>
            </w:r>
          </w:p>
        </w:tc>
      </w:tr>
      <w:tr w:rsidR="00FB0F69" w:rsidRPr="003114D5" w14:paraId="11C5C74F" w14:textId="77777777" w:rsidTr="00C151C8">
        <w:trPr>
          <w:trHeight w:val="830"/>
          <w:jc w:val="center"/>
        </w:trPr>
        <w:tc>
          <w:tcPr>
            <w:tcW w:w="1225" w:type="pct"/>
            <w:tcBorders>
              <w:top w:val="double" w:sz="4" w:space="0" w:color="auto"/>
              <w:left w:val="thinThickSmallGap" w:sz="24" w:space="0" w:color="auto"/>
            </w:tcBorders>
          </w:tcPr>
          <w:p w14:paraId="33420099" w14:textId="490747E6" w:rsidR="001B6F8B" w:rsidRPr="00970E06" w:rsidRDefault="00FB0F69" w:rsidP="001B6F8B">
            <w:pPr>
              <w:rPr>
                <w:rFonts w:ascii="Calibri" w:hAnsi="Calibri"/>
                <w:b/>
              </w:rPr>
            </w:pPr>
            <w:r w:rsidRPr="003114D5">
              <w:rPr>
                <w:rFonts w:ascii="Calibri" w:hAnsi="Calibri"/>
                <w:b/>
              </w:rPr>
              <w:lastRenderedPageBreak/>
              <w:t>Objectives of Visit:</w:t>
            </w:r>
          </w:p>
          <w:p w14:paraId="3E13DBF1" w14:textId="77777777" w:rsidR="001B6F8B" w:rsidRPr="001B6F8B" w:rsidRDefault="001B6F8B" w:rsidP="001B6F8B">
            <w:pPr>
              <w:rPr>
                <w:rFonts w:ascii="Calibri" w:hAnsi="Calibri"/>
              </w:rPr>
            </w:pPr>
          </w:p>
          <w:p w14:paraId="0A135655" w14:textId="77777777" w:rsidR="001B6F8B" w:rsidRPr="001B6F8B" w:rsidRDefault="001B6F8B" w:rsidP="001B6F8B">
            <w:pPr>
              <w:jc w:val="right"/>
              <w:rPr>
                <w:rFonts w:ascii="Calibri" w:hAnsi="Calibri"/>
              </w:rPr>
            </w:pPr>
          </w:p>
        </w:tc>
        <w:tc>
          <w:tcPr>
            <w:tcW w:w="3775" w:type="pct"/>
            <w:tcBorders>
              <w:top w:val="double" w:sz="4" w:space="0" w:color="auto"/>
              <w:right w:val="thinThickSmallGap" w:sz="24" w:space="0" w:color="auto"/>
            </w:tcBorders>
          </w:tcPr>
          <w:p w14:paraId="3FBEB22A" w14:textId="77777777" w:rsidR="00FB0F69" w:rsidRPr="003114D5" w:rsidRDefault="00FB0F69" w:rsidP="00C151C8">
            <w:pPr>
              <w:rPr>
                <w:rFonts w:ascii="Calibri" w:hAnsi="Calibri"/>
                <w:b/>
              </w:rPr>
            </w:pPr>
          </w:p>
        </w:tc>
      </w:tr>
      <w:tr w:rsidR="00FB0F69" w:rsidRPr="00031403" w14:paraId="0247FA99" w14:textId="77777777" w:rsidTr="00C151C8">
        <w:trPr>
          <w:trHeight w:val="830"/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6B7BD134" w14:textId="77777777" w:rsidR="00FB0F69" w:rsidRPr="003114D5" w:rsidRDefault="00FB0F69" w:rsidP="00C151C8">
            <w:pPr>
              <w:rPr>
                <w:rFonts w:ascii="Calibri" w:hAnsi="Calibri"/>
                <w:b/>
              </w:rPr>
            </w:pPr>
            <w:r w:rsidRPr="003114D5">
              <w:rPr>
                <w:rFonts w:ascii="Calibri" w:hAnsi="Calibri"/>
                <w:b/>
              </w:rPr>
              <w:t>Title and Scope of Research:</w:t>
            </w: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081597E1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3F703A13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364C46C5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6FD578D2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6B890314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063F3630" w14:textId="77777777" w:rsidTr="00B930CA">
        <w:trPr>
          <w:trHeight w:val="977"/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1E657B74" w14:textId="77777777" w:rsidR="00FB0F69" w:rsidRDefault="00FB0F69" w:rsidP="00C151C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Benefit to Applicant Arising from Visit:</w:t>
            </w:r>
          </w:p>
          <w:p w14:paraId="363DC9A4" w14:textId="77777777" w:rsidR="00FB0F69" w:rsidRDefault="00FB0F69" w:rsidP="00C151C8">
            <w:pPr>
              <w:rPr>
                <w:rFonts w:ascii="Calibri" w:hAnsi="Calibri"/>
                <w:b/>
              </w:rPr>
            </w:pPr>
          </w:p>
          <w:p w14:paraId="2E3EC1E7" w14:textId="77777777" w:rsidR="00FB0F69" w:rsidRDefault="00FB0F69" w:rsidP="00C151C8">
            <w:pPr>
              <w:rPr>
                <w:rFonts w:ascii="Calibri" w:hAnsi="Calibri"/>
                <w:b/>
              </w:rPr>
            </w:pPr>
          </w:p>
          <w:p w14:paraId="655EE3DA" w14:textId="77777777" w:rsidR="002C41D9" w:rsidRDefault="002C41D9" w:rsidP="00C151C8">
            <w:pPr>
              <w:rPr>
                <w:rFonts w:ascii="Calibri" w:hAnsi="Calibri"/>
                <w:b/>
              </w:rPr>
            </w:pPr>
          </w:p>
          <w:p w14:paraId="38A17CC8" w14:textId="77777777" w:rsidR="00FB0F69" w:rsidRPr="003114D5" w:rsidRDefault="00FB0F69" w:rsidP="00C151C8">
            <w:pPr>
              <w:rPr>
                <w:rFonts w:ascii="Calibri" w:hAnsi="Calibri"/>
                <w:b/>
              </w:rPr>
            </w:pP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263CD189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25C31CB3" w14:textId="77777777" w:rsidTr="00B930CA">
        <w:trPr>
          <w:trHeight w:val="1269"/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420E7281" w14:textId="78202A27" w:rsidR="00FB0F69" w:rsidRPr="003114D5" w:rsidRDefault="00FB0F69" w:rsidP="00C151C8">
            <w:pPr>
              <w:rPr>
                <w:rFonts w:ascii="Calibri" w:hAnsi="Calibri"/>
                <w:b/>
              </w:rPr>
            </w:pPr>
            <w:r w:rsidRPr="003114D5">
              <w:rPr>
                <w:rFonts w:ascii="Calibri" w:hAnsi="Calibri"/>
                <w:b/>
              </w:rPr>
              <w:t>Contribution to School</w:t>
            </w:r>
            <w:r>
              <w:rPr>
                <w:rFonts w:ascii="Calibri" w:hAnsi="Calibri"/>
                <w:b/>
              </w:rPr>
              <w:t xml:space="preserve"> of Social</w:t>
            </w:r>
            <w:r w:rsidR="00C34198">
              <w:rPr>
                <w:rFonts w:ascii="Calibri" w:hAnsi="Calibri"/>
                <w:b/>
              </w:rPr>
              <w:t xml:space="preserve"> and Spatial</w:t>
            </w:r>
            <w:r>
              <w:rPr>
                <w:rFonts w:ascii="Calibri" w:hAnsi="Calibri"/>
                <w:b/>
              </w:rPr>
              <w:t xml:space="preserve"> Sciences:</w:t>
            </w: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227FC322" w14:textId="77777777" w:rsidR="00FB0F69" w:rsidRDefault="00FB0F69" w:rsidP="00C151C8">
            <w:pPr>
              <w:rPr>
                <w:rFonts w:ascii="Calibri" w:hAnsi="Calibri"/>
              </w:rPr>
            </w:pPr>
          </w:p>
          <w:p w14:paraId="0B5AA49F" w14:textId="77777777" w:rsidR="00B930CA" w:rsidRPr="00031403" w:rsidRDefault="00B930CA" w:rsidP="00C151C8">
            <w:pPr>
              <w:rPr>
                <w:rFonts w:ascii="Calibri" w:hAnsi="Calibri"/>
              </w:rPr>
            </w:pPr>
          </w:p>
          <w:p w14:paraId="1A6DA647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7B90AABC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77F2F04B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3DF97325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2CB3A7C2" w14:textId="77777777" w:rsidTr="00C151C8">
        <w:trPr>
          <w:trHeight w:val="550"/>
          <w:jc w:val="center"/>
        </w:trPr>
        <w:tc>
          <w:tcPr>
            <w:tcW w:w="1225" w:type="pct"/>
            <w:tcBorders>
              <w:left w:val="thinThickSmallGap" w:sz="24" w:space="0" w:color="auto"/>
              <w:bottom w:val="single" w:sz="4" w:space="0" w:color="auto"/>
            </w:tcBorders>
          </w:tcPr>
          <w:p w14:paraId="4B09E0F3" w14:textId="77777777" w:rsidR="005C3D76" w:rsidRDefault="005C3D76" w:rsidP="005C3D7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Special Arrangements / Facilities R</w:t>
            </w:r>
            <w:r w:rsidRPr="003114D5">
              <w:rPr>
                <w:rFonts w:ascii="Calibri" w:hAnsi="Calibri"/>
                <w:b/>
              </w:rPr>
              <w:t>equired</w:t>
            </w:r>
            <w:r>
              <w:rPr>
                <w:rFonts w:ascii="Calibri" w:hAnsi="Calibri"/>
                <w:b/>
              </w:rPr>
              <w:t>:</w:t>
            </w:r>
          </w:p>
          <w:p w14:paraId="55079EF2" w14:textId="77777777" w:rsidR="005C3D76" w:rsidRDefault="005C3D76" w:rsidP="005C3D76">
            <w:pPr>
              <w:rPr>
                <w:rFonts w:ascii="Calibri" w:hAnsi="Calibri"/>
              </w:rPr>
            </w:pPr>
            <w:r w:rsidRPr="008514A9">
              <w:rPr>
                <w:rFonts w:ascii="Calibri" w:hAnsi="Calibri"/>
              </w:rPr>
              <w:t>(</w:t>
            </w:r>
            <w:r w:rsidRPr="00377FC5">
              <w:rPr>
                <w:rFonts w:ascii="Calibri" w:hAnsi="Calibri"/>
                <w:i/>
              </w:rPr>
              <w:t>Visitors will usually make use of desk space &amp; computer access offered by the University’s Libraries</w:t>
            </w:r>
            <w:r w:rsidRPr="008514A9">
              <w:rPr>
                <w:rFonts w:ascii="Calibri" w:hAnsi="Calibri"/>
              </w:rPr>
              <w:t xml:space="preserve">) </w:t>
            </w:r>
          </w:p>
          <w:p w14:paraId="6C457025" w14:textId="77777777" w:rsidR="00FB0F69" w:rsidRPr="003114D5" w:rsidRDefault="00FB0F69" w:rsidP="005C3D76">
            <w:pPr>
              <w:rPr>
                <w:rFonts w:ascii="Calibri" w:hAnsi="Calibri"/>
                <w:b/>
              </w:rPr>
            </w:pPr>
          </w:p>
        </w:tc>
        <w:tc>
          <w:tcPr>
            <w:tcW w:w="3775" w:type="pct"/>
            <w:tcBorders>
              <w:bottom w:val="single" w:sz="4" w:space="0" w:color="auto"/>
              <w:right w:val="thinThickSmallGap" w:sz="24" w:space="0" w:color="auto"/>
            </w:tcBorders>
          </w:tcPr>
          <w:p w14:paraId="3EEC2ED5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05CD70BB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356A771F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5068BB26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5CE0874E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D601B2" w:rsidRPr="00031403" w14:paraId="75FFD35E" w14:textId="77777777" w:rsidTr="00C151C8">
        <w:trPr>
          <w:trHeight w:val="550"/>
          <w:jc w:val="center"/>
        </w:trPr>
        <w:tc>
          <w:tcPr>
            <w:tcW w:w="1225" w:type="pct"/>
            <w:tcBorders>
              <w:left w:val="thinThickSmallGap" w:sz="24" w:space="0" w:color="auto"/>
              <w:bottom w:val="single" w:sz="4" w:space="0" w:color="auto"/>
            </w:tcBorders>
          </w:tcPr>
          <w:p w14:paraId="4ABAE5CD" w14:textId="444C0382" w:rsidR="00D601B2" w:rsidRPr="004362D5" w:rsidRDefault="00D601B2" w:rsidP="005C3D76">
            <w:pPr>
              <w:rPr>
                <w:rFonts w:ascii="Calibri" w:hAnsi="Calibri"/>
                <w:b/>
                <w:i/>
                <w:iCs/>
              </w:rPr>
            </w:pPr>
            <w:r w:rsidRPr="004362D5">
              <w:rPr>
                <w:rFonts w:ascii="Calibri" w:hAnsi="Calibri"/>
                <w:b/>
                <w:i/>
                <w:iCs/>
              </w:rPr>
              <w:t>S</w:t>
            </w:r>
            <w:r w:rsidR="004362D5" w:rsidRPr="004362D5">
              <w:rPr>
                <w:rFonts w:ascii="Calibri" w:hAnsi="Calibri"/>
                <w:b/>
                <w:i/>
                <w:iCs/>
              </w:rPr>
              <w:t>ection 2 to be completed by the host :</w:t>
            </w:r>
          </w:p>
        </w:tc>
        <w:tc>
          <w:tcPr>
            <w:tcW w:w="3775" w:type="pct"/>
            <w:tcBorders>
              <w:bottom w:val="single" w:sz="4" w:space="0" w:color="auto"/>
              <w:right w:val="thinThickSmallGap" w:sz="24" w:space="0" w:color="auto"/>
            </w:tcBorders>
          </w:tcPr>
          <w:p w14:paraId="7F0ECDF3" w14:textId="77777777" w:rsidR="00D601B2" w:rsidRPr="00031403" w:rsidRDefault="00D601B2" w:rsidP="00C151C8">
            <w:pPr>
              <w:rPr>
                <w:rFonts w:ascii="Calibri" w:hAnsi="Calibri"/>
              </w:rPr>
            </w:pPr>
          </w:p>
        </w:tc>
      </w:tr>
      <w:tr w:rsidR="00FB0F69" w:rsidRPr="00031403" w14:paraId="1B4EB8E0" w14:textId="77777777" w:rsidTr="00EB430A">
        <w:trPr>
          <w:trHeight w:val="550"/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443EFFC4" w14:textId="6209B001" w:rsidR="00FB0F69" w:rsidRPr="008514A9" w:rsidRDefault="00EA6393" w:rsidP="004362D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Please include a plan of activity and potential benefits to the School:</w:t>
            </w: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3FE6EDF1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194308C0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3BB36B31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  <w:p w14:paraId="6D240E8A" w14:textId="77777777" w:rsidR="00FB0F69" w:rsidRPr="00031403" w:rsidRDefault="00FB0F69" w:rsidP="00C151C8">
            <w:pPr>
              <w:rPr>
                <w:rFonts w:ascii="Calibri" w:hAnsi="Calibri"/>
              </w:rPr>
            </w:pPr>
          </w:p>
        </w:tc>
      </w:tr>
      <w:tr w:rsidR="00EA6393" w:rsidRPr="00031403" w14:paraId="0DE8B5BE" w14:textId="77777777" w:rsidTr="00EB430A">
        <w:trPr>
          <w:trHeight w:val="550"/>
          <w:jc w:val="center"/>
        </w:trPr>
        <w:tc>
          <w:tcPr>
            <w:tcW w:w="1225" w:type="pct"/>
            <w:tcBorders>
              <w:left w:val="thinThickSmallGap" w:sz="24" w:space="0" w:color="auto"/>
            </w:tcBorders>
          </w:tcPr>
          <w:p w14:paraId="0515E041" w14:textId="5BCE63D5" w:rsidR="00EA6393" w:rsidRDefault="00EA6393" w:rsidP="004362D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Host full name and signature:</w:t>
            </w:r>
          </w:p>
        </w:tc>
        <w:tc>
          <w:tcPr>
            <w:tcW w:w="3775" w:type="pct"/>
            <w:tcBorders>
              <w:right w:val="thinThickSmallGap" w:sz="24" w:space="0" w:color="auto"/>
            </w:tcBorders>
          </w:tcPr>
          <w:p w14:paraId="3348E0E6" w14:textId="77777777" w:rsidR="00EA6393" w:rsidRPr="00031403" w:rsidRDefault="00EA6393" w:rsidP="00C151C8">
            <w:pPr>
              <w:rPr>
                <w:rFonts w:ascii="Calibri" w:hAnsi="Calibri"/>
              </w:rPr>
            </w:pPr>
          </w:p>
        </w:tc>
      </w:tr>
      <w:tr w:rsidR="00EB430A" w:rsidRPr="00031403" w14:paraId="18FD7C60" w14:textId="77777777" w:rsidTr="00C151C8">
        <w:trPr>
          <w:trHeight w:val="550"/>
          <w:jc w:val="center"/>
        </w:trPr>
        <w:tc>
          <w:tcPr>
            <w:tcW w:w="1225" w:type="pct"/>
            <w:tcBorders>
              <w:left w:val="thinThickSmallGap" w:sz="24" w:space="0" w:color="auto"/>
              <w:bottom w:val="thickThinSmallGap" w:sz="24" w:space="0" w:color="auto"/>
            </w:tcBorders>
          </w:tcPr>
          <w:p w14:paraId="4186EA05" w14:textId="761A914D" w:rsidR="00EB430A" w:rsidRPr="008514A9" w:rsidRDefault="00EB430A" w:rsidP="004362D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Date:</w:t>
            </w:r>
          </w:p>
        </w:tc>
        <w:tc>
          <w:tcPr>
            <w:tcW w:w="3775" w:type="pct"/>
            <w:tcBorders>
              <w:bottom w:val="thickThinSmallGap" w:sz="24" w:space="0" w:color="auto"/>
              <w:right w:val="thinThickSmallGap" w:sz="24" w:space="0" w:color="auto"/>
            </w:tcBorders>
          </w:tcPr>
          <w:p w14:paraId="6FCCA5B1" w14:textId="77777777" w:rsidR="00EB430A" w:rsidRPr="00031403" w:rsidRDefault="00EB430A" w:rsidP="00C151C8">
            <w:pPr>
              <w:rPr>
                <w:rFonts w:ascii="Calibri" w:hAnsi="Calibri"/>
              </w:rPr>
            </w:pPr>
          </w:p>
        </w:tc>
      </w:tr>
    </w:tbl>
    <w:p w14:paraId="6FD7FA6D" w14:textId="04E4AC3D" w:rsidR="00256671" w:rsidRDefault="00256671" w:rsidP="006E4672">
      <w:pPr>
        <w:spacing w:after="240" w:line="276" w:lineRule="auto"/>
        <w:jc w:val="both"/>
        <w:rPr>
          <w:rFonts w:ascii="Franklin Gothic Book" w:hAnsi="Franklin Gothic Book"/>
          <w:sz w:val="22"/>
          <w:szCs w:val="22"/>
          <w:lang w:val="en-GB"/>
        </w:rPr>
      </w:pPr>
    </w:p>
    <w:sectPr w:rsidR="00256671" w:rsidSect="0027634F">
      <w:headerReference w:type="default" r:id="rId8"/>
      <w:headerReference w:type="first" r:id="rId9"/>
      <w:pgSz w:w="11900" w:h="16840"/>
      <w:pgMar w:top="2835" w:right="1134" w:bottom="1134" w:left="1134" w:header="73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05099" w14:textId="77777777" w:rsidR="00D22D63" w:rsidRDefault="00D22D63" w:rsidP="00852AEC">
      <w:pPr>
        <w:spacing w:line="240" w:lineRule="auto"/>
      </w:pPr>
      <w:r>
        <w:separator/>
      </w:r>
    </w:p>
  </w:endnote>
  <w:endnote w:type="continuationSeparator" w:id="0">
    <w:p w14:paraId="78FBEB1C" w14:textId="77777777" w:rsidR="00D22D63" w:rsidRDefault="00D22D63" w:rsidP="00852A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CF87A" w14:textId="77777777" w:rsidR="00D22D63" w:rsidRDefault="00D22D63" w:rsidP="00852AEC">
      <w:pPr>
        <w:spacing w:line="240" w:lineRule="auto"/>
      </w:pPr>
      <w:r>
        <w:separator/>
      </w:r>
    </w:p>
  </w:footnote>
  <w:footnote w:type="continuationSeparator" w:id="0">
    <w:p w14:paraId="765E0372" w14:textId="77777777" w:rsidR="00D22D63" w:rsidRDefault="00D22D63" w:rsidP="00852A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B974" w14:textId="77777777" w:rsidR="00852AEC" w:rsidRDefault="00A025F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 wp14:anchorId="650063D4" wp14:editId="5B02A178">
          <wp:simplePos x="0" y="0"/>
          <wp:positionH relativeFrom="column">
            <wp:posOffset>5922645</wp:posOffset>
          </wp:positionH>
          <wp:positionV relativeFrom="paragraph">
            <wp:posOffset>-104140</wp:posOffset>
          </wp:positionV>
          <wp:extent cx="566928" cy="54254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ntinuati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8" cy="542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08024" w14:textId="3AFF7953" w:rsidR="00A66639" w:rsidRPr="00A66639" w:rsidRDefault="007F2C8E" w:rsidP="00A66639">
    <w:pPr>
      <w:pStyle w:val="Header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66432" behindDoc="0" locked="0" layoutInCell="1" allowOverlap="1" wp14:anchorId="504A40BD" wp14:editId="27F9D4ED">
          <wp:simplePos x="0" y="0"/>
          <wp:positionH relativeFrom="page">
            <wp:posOffset>533400</wp:posOffset>
          </wp:positionH>
          <wp:positionV relativeFrom="paragraph">
            <wp:posOffset>8890</wp:posOffset>
          </wp:positionV>
          <wp:extent cx="3038475" cy="913130"/>
          <wp:effectExtent l="0" t="0" r="9525" b="1270"/>
          <wp:wrapThrough wrapText="bothSides">
            <wp:wrapPolygon edited="0">
              <wp:start x="0" y="0"/>
              <wp:lineTo x="0" y="21179"/>
              <wp:lineTo x="21532" y="21179"/>
              <wp:lineTo x="21532" y="0"/>
              <wp:lineTo x="0" y="0"/>
            </wp:wrapPolygon>
          </wp:wrapThrough>
          <wp:docPr id="3109408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913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634F" w:rsidRPr="0027634F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6B8B8EFD" w14:textId="7AC9D389" w:rsidR="002635A0" w:rsidRDefault="00263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0574"/>
    <w:multiLevelType w:val="hybridMultilevel"/>
    <w:tmpl w:val="3AFEA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23A"/>
    <w:multiLevelType w:val="multilevel"/>
    <w:tmpl w:val="41D4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474CA2"/>
    <w:multiLevelType w:val="multilevel"/>
    <w:tmpl w:val="58B4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7E3FC8"/>
    <w:multiLevelType w:val="multilevel"/>
    <w:tmpl w:val="24C4C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43D5"/>
    <w:multiLevelType w:val="hybridMultilevel"/>
    <w:tmpl w:val="2ABA71A8"/>
    <w:lvl w:ilvl="0" w:tplc="A02E90DA">
      <w:numFmt w:val="bullet"/>
      <w:lvlText w:val=""/>
      <w:lvlJc w:val="left"/>
      <w:pPr>
        <w:ind w:left="920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658C3296">
      <w:numFmt w:val="bullet"/>
      <w:lvlText w:val="o"/>
      <w:lvlJc w:val="left"/>
      <w:pPr>
        <w:ind w:left="164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GB" w:eastAsia="en-GB" w:bidi="en-GB"/>
      </w:rPr>
    </w:lvl>
    <w:lvl w:ilvl="2" w:tplc="24D09600">
      <w:numFmt w:val="bullet"/>
      <w:lvlText w:val="•"/>
      <w:lvlJc w:val="left"/>
      <w:pPr>
        <w:ind w:left="2496" w:hanging="360"/>
      </w:pPr>
      <w:rPr>
        <w:rFonts w:hint="default"/>
        <w:lang w:val="en-GB" w:eastAsia="en-GB" w:bidi="en-GB"/>
      </w:rPr>
    </w:lvl>
    <w:lvl w:ilvl="3" w:tplc="18340320">
      <w:numFmt w:val="bullet"/>
      <w:lvlText w:val="•"/>
      <w:lvlJc w:val="left"/>
      <w:pPr>
        <w:ind w:left="3352" w:hanging="360"/>
      </w:pPr>
      <w:rPr>
        <w:rFonts w:hint="default"/>
        <w:lang w:val="en-GB" w:eastAsia="en-GB" w:bidi="en-GB"/>
      </w:rPr>
    </w:lvl>
    <w:lvl w:ilvl="4" w:tplc="5D2AB234">
      <w:numFmt w:val="bullet"/>
      <w:lvlText w:val="•"/>
      <w:lvlJc w:val="left"/>
      <w:pPr>
        <w:ind w:left="4208" w:hanging="360"/>
      </w:pPr>
      <w:rPr>
        <w:rFonts w:hint="default"/>
        <w:lang w:val="en-GB" w:eastAsia="en-GB" w:bidi="en-GB"/>
      </w:rPr>
    </w:lvl>
    <w:lvl w:ilvl="5" w:tplc="18EA12B2">
      <w:numFmt w:val="bullet"/>
      <w:lvlText w:val="•"/>
      <w:lvlJc w:val="left"/>
      <w:pPr>
        <w:ind w:left="5065" w:hanging="360"/>
      </w:pPr>
      <w:rPr>
        <w:rFonts w:hint="default"/>
        <w:lang w:val="en-GB" w:eastAsia="en-GB" w:bidi="en-GB"/>
      </w:rPr>
    </w:lvl>
    <w:lvl w:ilvl="6" w:tplc="8808350E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 w:tplc="E786B670">
      <w:numFmt w:val="bullet"/>
      <w:lvlText w:val="•"/>
      <w:lvlJc w:val="left"/>
      <w:pPr>
        <w:ind w:left="6777" w:hanging="360"/>
      </w:pPr>
      <w:rPr>
        <w:rFonts w:hint="default"/>
        <w:lang w:val="en-GB" w:eastAsia="en-GB" w:bidi="en-GB"/>
      </w:rPr>
    </w:lvl>
    <w:lvl w:ilvl="8" w:tplc="6EA408FE">
      <w:numFmt w:val="bullet"/>
      <w:lvlText w:val="•"/>
      <w:lvlJc w:val="left"/>
      <w:pPr>
        <w:ind w:left="7633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596B23CF"/>
    <w:multiLevelType w:val="hybridMultilevel"/>
    <w:tmpl w:val="66C294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C5700A"/>
    <w:multiLevelType w:val="multilevel"/>
    <w:tmpl w:val="F79A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4C2B01"/>
    <w:multiLevelType w:val="hybridMultilevel"/>
    <w:tmpl w:val="F6745844"/>
    <w:lvl w:ilvl="0" w:tplc="080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333" w:hanging="360"/>
      </w:pPr>
    </w:lvl>
    <w:lvl w:ilvl="2" w:tplc="0809001B" w:tentative="1">
      <w:start w:val="1"/>
      <w:numFmt w:val="lowerRoman"/>
      <w:lvlText w:val="%3."/>
      <w:lvlJc w:val="right"/>
      <w:pPr>
        <w:ind w:left="6053" w:hanging="180"/>
      </w:pPr>
    </w:lvl>
    <w:lvl w:ilvl="3" w:tplc="0809000F" w:tentative="1">
      <w:start w:val="1"/>
      <w:numFmt w:val="decimal"/>
      <w:lvlText w:val="%4."/>
      <w:lvlJc w:val="left"/>
      <w:pPr>
        <w:ind w:left="6773" w:hanging="360"/>
      </w:pPr>
    </w:lvl>
    <w:lvl w:ilvl="4" w:tplc="08090019" w:tentative="1">
      <w:start w:val="1"/>
      <w:numFmt w:val="lowerLetter"/>
      <w:lvlText w:val="%5."/>
      <w:lvlJc w:val="left"/>
      <w:pPr>
        <w:ind w:left="7493" w:hanging="360"/>
      </w:pPr>
    </w:lvl>
    <w:lvl w:ilvl="5" w:tplc="0809001B" w:tentative="1">
      <w:start w:val="1"/>
      <w:numFmt w:val="lowerRoman"/>
      <w:lvlText w:val="%6."/>
      <w:lvlJc w:val="right"/>
      <w:pPr>
        <w:ind w:left="8213" w:hanging="180"/>
      </w:pPr>
    </w:lvl>
    <w:lvl w:ilvl="6" w:tplc="0809000F" w:tentative="1">
      <w:start w:val="1"/>
      <w:numFmt w:val="decimal"/>
      <w:lvlText w:val="%7."/>
      <w:lvlJc w:val="left"/>
      <w:pPr>
        <w:ind w:left="8933" w:hanging="360"/>
      </w:pPr>
    </w:lvl>
    <w:lvl w:ilvl="7" w:tplc="08090019" w:tentative="1">
      <w:start w:val="1"/>
      <w:numFmt w:val="lowerLetter"/>
      <w:lvlText w:val="%8."/>
      <w:lvlJc w:val="left"/>
      <w:pPr>
        <w:ind w:left="9653" w:hanging="360"/>
      </w:pPr>
    </w:lvl>
    <w:lvl w:ilvl="8" w:tplc="080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" w15:restartNumberingAfterBreak="0">
    <w:nsid w:val="71C01AB5"/>
    <w:multiLevelType w:val="hybridMultilevel"/>
    <w:tmpl w:val="F67458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26EE4"/>
    <w:multiLevelType w:val="multilevel"/>
    <w:tmpl w:val="FACE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4524131">
    <w:abstractNumId w:val="0"/>
  </w:num>
  <w:num w:numId="2" w16cid:durableId="1753623388">
    <w:abstractNumId w:val="6"/>
  </w:num>
  <w:num w:numId="3" w16cid:durableId="1325931141">
    <w:abstractNumId w:val="2"/>
  </w:num>
  <w:num w:numId="4" w16cid:durableId="300618465">
    <w:abstractNumId w:val="3"/>
  </w:num>
  <w:num w:numId="5" w16cid:durableId="1970934147">
    <w:abstractNumId w:val="1"/>
  </w:num>
  <w:num w:numId="6" w16cid:durableId="1959532277">
    <w:abstractNumId w:val="9"/>
  </w:num>
  <w:num w:numId="7" w16cid:durableId="1748186420">
    <w:abstractNumId w:val="4"/>
  </w:num>
  <w:num w:numId="8" w16cid:durableId="32386216">
    <w:abstractNumId w:val="5"/>
  </w:num>
  <w:num w:numId="9" w16cid:durableId="854461756">
    <w:abstractNumId w:val="7"/>
  </w:num>
  <w:num w:numId="10" w16cid:durableId="12598762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E90"/>
    <w:rsid w:val="00002AC4"/>
    <w:rsid w:val="00017019"/>
    <w:rsid w:val="00045318"/>
    <w:rsid w:val="000464E6"/>
    <w:rsid w:val="000D5013"/>
    <w:rsid w:val="000F74CF"/>
    <w:rsid w:val="00106398"/>
    <w:rsid w:val="0010797E"/>
    <w:rsid w:val="0012358B"/>
    <w:rsid w:val="00153070"/>
    <w:rsid w:val="00156C92"/>
    <w:rsid w:val="001B6F8B"/>
    <w:rsid w:val="001E6CC6"/>
    <w:rsid w:val="00227553"/>
    <w:rsid w:val="00256671"/>
    <w:rsid w:val="002635A0"/>
    <w:rsid w:val="002647CA"/>
    <w:rsid w:val="0027634F"/>
    <w:rsid w:val="00277DF7"/>
    <w:rsid w:val="002809A9"/>
    <w:rsid w:val="002C41D9"/>
    <w:rsid w:val="002C69D2"/>
    <w:rsid w:val="00303A67"/>
    <w:rsid w:val="0034310F"/>
    <w:rsid w:val="003757AD"/>
    <w:rsid w:val="003964E6"/>
    <w:rsid w:val="00410AC0"/>
    <w:rsid w:val="004145D8"/>
    <w:rsid w:val="00416519"/>
    <w:rsid w:val="00435047"/>
    <w:rsid w:val="004362D5"/>
    <w:rsid w:val="00441A4B"/>
    <w:rsid w:val="00447FE0"/>
    <w:rsid w:val="004621A7"/>
    <w:rsid w:val="00492F5A"/>
    <w:rsid w:val="004A4F15"/>
    <w:rsid w:val="004A5753"/>
    <w:rsid w:val="004E0792"/>
    <w:rsid w:val="004E158F"/>
    <w:rsid w:val="004E5E66"/>
    <w:rsid w:val="00513422"/>
    <w:rsid w:val="00532723"/>
    <w:rsid w:val="00543F59"/>
    <w:rsid w:val="005451AC"/>
    <w:rsid w:val="0055087F"/>
    <w:rsid w:val="0055145A"/>
    <w:rsid w:val="005B1B07"/>
    <w:rsid w:val="005B7776"/>
    <w:rsid w:val="005C3D76"/>
    <w:rsid w:val="005E5123"/>
    <w:rsid w:val="005E6E03"/>
    <w:rsid w:val="0060430A"/>
    <w:rsid w:val="00693F72"/>
    <w:rsid w:val="00697D76"/>
    <w:rsid w:val="006A44D9"/>
    <w:rsid w:val="006A46FF"/>
    <w:rsid w:val="006B75A0"/>
    <w:rsid w:val="006D0DCB"/>
    <w:rsid w:val="006E4672"/>
    <w:rsid w:val="00715293"/>
    <w:rsid w:val="007443E4"/>
    <w:rsid w:val="00757AF3"/>
    <w:rsid w:val="00762388"/>
    <w:rsid w:val="00772F8E"/>
    <w:rsid w:val="00775ECD"/>
    <w:rsid w:val="00782D40"/>
    <w:rsid w:val="007B411D"/>
    <w:rsid w:val="007D7F28"/>
    <w:rsid w:val="007F2C8E"/>
    <w:rsid w:val="0083283F"/>
    <w:rsid w:val="00836ADF"/>
    <w:rsid w:val="00852AEC"/>
    <w:rsid w:val="0086764A"/>
    <w:rsid w:val="00873380"/>
    <w:rsid w:val="008777B8"/>
    <w:rsid w:val="00897EB8"/>
    <w:rsid w:val="008D7781"/>
    <w:rsid w:val="008F2EB4"/>
    <w:rsid w:val="009032E6"/>
    <w:rsid w:val="00906C8F"/>
    <w:rsid w:val="00924660"/>
    <w:rsid w:val="0096154E"/>
    <w:rsid w:val="00970E06"/>
    <w:rsid w:val="00993E90"/>
    <w:rsid w:val="009E36DF"/>
    <w:rsid w:val="00A01CD0"/>
    <w:rsid w:val="00A025F5"/>
    <w:rsid w:val="00A047E6"/>
    <w:rsid w:val="00A35934"/>
    <w:rsid w:val="00A4478B"/>
    <w:rsid w:val="00A531E4"/>
    <w:rsid w:val="00A66639"/>
    <w:rsid w:val="00AA396B"/>
    <w:rsid w:val="00AC2C56"/>
    <w:rsid w:val="00AC3470"/>
    <w:rsid w:val="00AD398C"/>
    <w:rsid w:val="00AE37F0"/>
    <w:rsid w:val="00AF5A12"/>
    <w:rsid w:val="00B04225"/>
    <w:rsid w:val="00B113EB"/>
    <w:rsid w:val="00B14C74"/>
    <w:rsid w:val="00B214C0"/>
    <w:rsid w:val="00B451D0"/>
    <w:rsid w:val="00B531F6"/>
    <w:rsid w:val="00B62979"/>
    <w:rsid w:val="00B7619A"/>
    <w:rsid w:val="00B930CA"/>
    <w:rsid w:val="00BA42CC"/>
    <w:rsid w:val="00BB3145"/>
    <w:rsid w:val="00C14154"/>
    <w:rsid w:val="00C34198"/>
    <w:rsid w:val="00C47D78"/>
    <w:rsid w:val="00C52502"/>
    <w:rsid w:val="00C56E6C"/>
    <w:rsid w:val="00CA5EDF"/>
    <w:rsid w:val="00CA6081"/>
    <w:rsid w:val="00CE1171"/>
    <w:rsid w:val="00CE4201"/>
    <w:rsid w:val="00CF2012"/>
    <w:rsid w:val="00CF3DA6"/>
    <w:rsid w:val="00D04AFF"/>
    <w:rsid w:val="00D07793"/>
    <w:rsid w:val="00D22D63"/>
    <w:rsid w:val="00D37203"/>
    <w:rsid w:val="00D601B2"/>
    <w:rsid w:val="00D85160"/>
    <w:rsid w:val="00D909C9"/>
    <w:rsid w:val="00DA0D0D"/>
    <w:rsid w:val="00DA7531"/>
    <w:rsid w:val="00DC5C18"/>
    <w:rsid w:val="00DF3A27"/>
    <w:rsid w:val="00E3198C"/>
    <w:rsid w:val="00E32860"/>
    <w:rsid w:val="00E61649"/>
    <w:rsid w:val="00E915F1"/>
    <w:rsid w:val="00E93672"/>
    <w:rsid w:val="00E9414D"/>
    <w:rsid w:val="00EA259F"/>
    <w:rsid w:val="00EA6393"/>
    <w:rsid w:val="00EB430A"/>
    <w:rsid w:val="00EB4A33"/>
    <w:rsid w:val="00EC34AD"/>
    <w:rsid w:val="00EC7992"/>
    <w:rsid w:val="00F24824"/>
    <w:rsid w:val="00F53ADD"/>
    <w:rsid w:val="00F55DB2"/>
    <w:rsid w:val="00F609BF"/>
    <w:rsid w:val="00F93ACC"/>
    <w:rsid w:val="00F96BC3"/>
    <w:rsid w:val="00FB0F69"/>
    <w:rsid w:val="00FB4DE4"/>
    <w:rsid w:val="00FC39AA"/>
    <w:rsid w:val="00FD1E75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6D9AF"/>
  <w14:defaultImageDpi w14:val="32767"/>
  <w15:chartTrackingRefBased/>
  <w15:docId w15:val="{6FE0A062-1BCE-4208-897C-3DD285FB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C74"/>
    <w:pPr>
      <w:spacing w:line="280" w:lineRule="exact"/>
    </w:pPr>
    <w:rPr>
      <w:rFonts w:ascii="Arial" w:hAnsi="Arial"/>
      <w:sz w:val="20"/>
    </w:rPr>
  </w:style>
  <w:style w:type="paragraph" w:styleId="Heading1">
    <w:name w:val="heading 1"/>
    <w:aliases w:val="Subhead"/>
    <w:basedOn w:val="Normal"/>
    <w:next w:val="Normal"/>
    <w:link w:val="Heading1Char"/>
    <w:uiPriority w:val="9"/>
    <w:qFormat/>
    <w:rsid w:val="00256671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C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C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A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AEC"/>
  </w:style>
  <w:style w:type="paragraph" w:styleId="Footer">
    <w:name w:val="footer"/>
    <w:basedOn w:val="Normal"/>
    <w:link w:val="FooterChar"/>
    <w:uiPriority w:val="99"/>
    <w:unhideWhenUsed/>
    <w:rsid w:val="00852A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AEC"/>
  </w:style>
  <w:style w:type="character" w:styleId="Hyperlink">
    <w:name w:val="Hyperlink"/>
    <w:basedOn w:val="DefaultParagraphFont"/>
    <w:uiPriority w:val="99"/>
    <w:unhideWhenUsed/>
    <w:rsid w:val="00FE43FE"/>
    <w:rPr>
      <w:color w:val="0563C1" w:themeColor="hyperlink"/>
      <w:u w:val="single"/>
    </w:rPr>
  </w:style>
  <w:style w:type="paragraph" w:customStyle="1" w:styleId="Departmenttitle">
    <w:name w:val="Department title"/>
    <w:basedOn w:val="Normal"/>
    <w:qFormat/>
    <w:rsid w:val="00852AEC"/>
    <w:pPr>
      <w:spacing w:after="140"/>
    </w:pPr>
    <w:rPr>
      <w:color w:val="404040" w:themeColor="text1" w:themeTint="BF"/>
      <w:sz w:val="28"/>
      <w:lang w:val="en-GB"/>
    </w:rPr>
  </w:style>
  <w:style w:type="paragraph" w:customStyle="1" w:styleId="Addresstitle">
    <w:name w:val="Address title"/>
    <w:basedOn w:val="Normal"/>
    <w:qFormat/>
    <w:rsid w:val="00FE43FE"/>
    <w:pPr>
      <w:spacing w:after="60" w:line="220" w:lineRule="exact"/>
    </w:pPr>
    <w:rPr>
      <w:b/>
      <w:color w:val="D7283D"/>
      <w:sz w:val="18"/>
      <w:lang w:val="en-GB"/>
    </w:rPr>
  </w:style>
  <w:style w:type="paragraph" w:customStyle="1" w:styleId="Address">
    <w:name w:val="Address"/>
    <w:basedOn w:val="Normal"/>
    <w:qFormat/>
    <w:rsid w:val="00FE43FE"/>
    <w:pPr>
      <w:spacing w:after="60" w:line="180" w:lineRule="exact"/>
    </w:pPr>
    <w:rPr>
      <w:color w:val="404040" w:themeColor="text1" w:themeTint="BF"/>
      <w:sz w:val="16"/>
      <w:lang w:val="en-GB"/>
    </w:rPr>
  </w:style>
  <w:style w:type="paragraph" w:customStyle="1" w:styleId="URL">
    <w:name w:val="URL"/>
    <w:basedOn w:val="Normal"/>
    <w:qFormat/>
    <w:rsid w:val="00FE43FE"/>
    <w:rPr>
      <w:b/>
      <w:color w:val="404040" w:themeColor="text1" w:themeTint="BF"/>
      <w:sz w:val="16"/>
      <w:lang w:val="en-GB"/>
    </w:rPr>
  </w:style>
  <w:style w:type="paragraph" w:styleId="NoSpacing">
    <w:name w:val="No Spacing"/>
    <w:aliases w:val="Letter title"/>
    <w:uiPriority w:val="1"/>
    <w:qFormat/>
    <w:rsid w:val="00B14C74"/>
    <w:pPr>
      <w:spacing w:line="280" w:lineRule="exact"/>
    </w:pPr>
    <w:rPr>
      <w:rFonts w:ascii="Arial" w:hAnsi="Arial"/>
      <w:b/>
      <w:lang w:val="en-GB"/>
    </w:rPr>
  </w:style>
  <w:style w:type="character" w:customStyle="1" w:styleId="Heading1Char">
    <w:name w:val="Heading 1 Char"/>
    <w:aliases w:val="Subhead Char"/>
    <w:basedOn w:val="DefaultParagraphFont"/>
    <w:link w:val="Heading1"/>
    <w:uiPriority w:val="9"/>
    <w:rsid w:val="00256671"/>
    <w:rPr>
      <w:rFonts w:ascii="Arial" w:eastAsiaTheme="majorEastAsia" w:hAnsi="Arial" w:cstheme="majorBidi"/>
      <w:b/>
      <w:sz w:val="20"/>
      <w:szCs w:val="32"/>
    </w:rPr>
  </w:style>
  <w:style w:type="paragraph" w:styleId="NormalWeb">
    <w:name w:val="Normal (Web)"/>
    <w:basedOn w:val="Normal"/>
    <w:uiPriority w:val="99"/>
    <w:semiHidden/>
    <w:unhideWhenUsed/>
    <w:rsid w:val="00A66639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F24824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04225"/>
    <w:rPr>
      <w:color w:val="605E5C"/>
      <w:shd w:val="clear" w:color="auto" w:fill="E1DFDD"/>
    </w:rPr>
  </w:style>
  <w:style w:type="character" w:styleId="Strong">
    <w:name w:val="Strong"/>
    <w:qFormat/>
    <w:rsid w:val="009E36DF"/>
    <w:rPr>
      <w:rFonts w:ascii="Times New Roman" w:hAnsi="Times New Roman" w:cs="Times New Roman" w:hint="default"/>
      <w:b/>
      <w:bCs/>
    </w:rPr>
  </w:style>
  <w:style w:type="paragraph" w:styleId="ListParagraph">
    <w:name w:val="List Paragraph"/>
    <w:basedOn w:val="Normal"/>
    <w:uiPriority w:val="1"/>
    <w:qFormat/>
    <w:rsid w:val="009E36DF"/>
    <w:pPr>
      <w:spacing w:after="160" w:line="259" w:lineRule="auto"/>
      <w:ind w:left="720"/>
      <w:contextualSpacing/>
    </w:pPr>
    <w:rPr>
      <w:rFonts w:asciiTheme="minorHAnsi" w:eastAsiaTheme="minorEastAsia" w:hAnsiTheme="minorHAnsi"/>
      <w:sz w:val="2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C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CC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BodyText">
    <w:name w:val="Body Text"/>
    <w:basedOn w:val="Normal"/>
    <w:link w:val="BodyTextChar"/>
    <w:uiPriority w:val="1"/>
    <w:qFormat/>
    <w:rsid w:val="001E6CC6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2"/>
      <w:szCs w:val="22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1E6CC6"/>
    <w:rPr>
      <w:rFonts w:ascii="Calibri" w:eastAsia="Calibri" w:hAnsi="Calibri" w:cs="Calibri"/>
      <w:sz w:val="22"/>
      <w:szCs w:val="22"/>
      <w:lang w:val="en-GB" w:eastAsia="en-GB" w:bidi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57A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SSS-Research@Cardiff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as21\Desktop\Cardiff%20University%20Letterhead%20Template%20-%20School%20of%20Social%20Scienc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Cardiff University Letterhead Template - School of Social Sciences</Template>
  <TotalTime>0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Richard Maskell</cp:lastModifiedBy>
  <cp:revision>8</cp:revision>
  <dcterms:created xsi:type="dcterms:W3CDTF">2026-10-20T12:17:00Z</dcterms:created>
  <dcterms:modified xsi:type="dcterms:W3CDTF">2026-10-21T13:49:00Z</dcterms:modified>
</cp:coreProperties>
</file>